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44BC9" w14:textId="77777777" w:rsidR="006077B5" w:rsidRPr="00750A40" w:rsidRDefault="006077B5" w:rsidP="00163A47">
      <w:pPr>
        <w:spacing w:before="120" w:after="120" w:line="240" w:lineRule="auto"/>
        <w:jc w:val="right"/>
        <w:rPr>
          <w:rFonts w:ascii="Times New Roman" w:hAnsi="Times New Roman"/>
        </w:rPr>
      </w:pPr>
      <w:r w:rsidRPr="00750A40">
        <w:rPr>
          <w:rFonts w:ascii="Times New Roman" w:hAnsi="Times New Roman"/>
        </w:rPr>
        <w:t>Tiranë, më</w:t>
      </w:r>
      <w:r w:rsidR="00163A47" w:rsidRPr="00750A40">
        <w:rPr>
          <w:rFonts w:ascii="Times New Roman" w:hAnsi="Times New Roman"/>
        </w:rPr>
        <w:t>..................................</w:t>
      </w:r>
    </w:p>
    <w:p w14:paraId="0B8C481F" w14:textId="77777777" w:rsidR="006077B5" w:rsidRPr="00750A40" w:rsidRDefault="006077B5" w:rsidP="00163A47">
      <w:pPr>
        <w:spacing w:before="120" w:after="120" w:line="240" w:lineRule="auto"/>
        <w:jc w:val="right"/>
        <w:rPr>
          <w:rFonts w:ascii="Times New Roman" w:hAnsi="Times New Roman"/>
        </w:rPr>
      </w:pPr>
    </w:p>
    <w:p w14:paraId="1FB78888" w14:textId="77777777" w:rsidR="00163A47" w:rsidRPr="00750A40" w:rsidRDefault="006077B5" w:rsidP="00163A47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Dekani</w:t>
      </w:r>
      <w:r w:rsidR="00B60FDA" w:rsidRPr="00750A40">
        <w:rPr>
          <w:rFonts w:ascii="Times New Roman" w:hAnsi="Times New Roman"/>
          <w:sz w:val="24"/>
          <w:szCs w:val="24"/>
        </w:rPr>
        <w:t>:</w:t>
      </w:r>
      <w:r w:rsidR="00163A47" w:rsidRPr="00750A40">
        <w:rPr>
          <w:rFonts w:ascii="Times New Roman" w:hAnsi="Times New Roman"/>
          <w:sz w:val="24"/>
          <w:szCs w:val="24"/>
        </w:rPr>
        <w:t>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</w:t>
      </w:r>
      <w:r w:rsidR="00163A47" w:rsidRPr="00750A40">
        <w:rPr>
          <w:rFonts w:ascii="Times New Roman" w:hAnsi="Times New Roman"/>
          <w:sz w:val="24"/>
          <w:szCs w:val="24"/>
        </w:rPr>
        <w:t>...................................</w:t>
      </w:r>
    </w:p>
    <w:p w14:paraId="5EFD96E1" w14:textId="77777777" w:rsidR="006077B5" w:rsidRPr="00750A40" w:rsidRDefault="00163A47" w:rsidP="00163A47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Përgjegjësi  i Departamentit</w:t>
      </w:r>
      <w:r w:rsidR="00B60FDA" w:rsidRPr="00750A40">
        <w:rPr>
          <w:rFonts w:ascii="Times New Roman" w:hAnsi="Times New Roman"/>
          <w:sz w:val="24"/>
          <w:szCs w:val="24"/>
        </w:rPr>
        <w:t>:</w:t>
      </w:r>
      <w:r w:rsidRPr="00750A40">
        <w:rPr>
          <w:rFonts w:ascii="Times New Roman" w:hAnsi="Times New Roman"/>
          <w:sz w:val="24"/>
          <w:szCs w:val="24"/>
        </w:rPr>
        <w:t>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</w:t>
      </w:r>
      <w:r w:rsidRPr="00750A40">
        <w:rPr>
          <w:rFonts w:ascii="Times New Roman" w:hAnsi="Times New Roman"/>
          <w:sz w:val="24"/>
          <w:szCs w:val="24"/>
        </w:rPr>
        <w:t>........................................</w:t>
      </w:r>
    </w:p>
    <w:p w14:paraId="41922EE6" w14:textId="77777777" w:rsidR="006077B5" w:rsidRPr="00750A40" w:rsidRDefault="006077B5" w:rsidP="007E6284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01DFC62" w14:textId="77777777" w:rsidR="006077B5" w:rsidRPr="00750A40" w:rsidRDefault="006077B5" w:rsidP="007E6284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50A40">
        <w:rPr>
          <w:rFonts w:ascii="Times New Roman" w:hAnsi="Times New Roman"/>
          <w:b/>
          <w:sz w:val="24"/>
          <w:szCs w:val="24"/>
          <w:u w:val="single"/>
        </w:rPr>
        <w:t>DETYR</w:t>
      </w:r>
      <w:r w:rsidR="00B60FDA" w:rsidRPr="00750A40">
        <w:rPr>
          <w:rFonts w:ascii="Times New Roman" w:hAnsi="Times New Roman"/>
          <w:b/>
          <w:sz w:val="24"/>
          <w:szCs w:val="24"/>
          <w:u w:val="single"/>
        </w:rPr>
        <w:t>Ë</w:t>
      </w:r>
      <w:r w:rsidRPr="00750A40">
        <w:rPr>
          <w:rFonts w:ascii="Times New Roman" w:hAnsi="Times New Roman"/>
          <w:b/>
          <w:sz w:val="24"/>
          <w:szCs w:val="24"/>
          <w:u w:val="single"/>
        </w:rPr>
        <w:t xml:space="preserve"> MBI </w:t>
      </w:r>
      <w:r w:rsidR="007E6284" w:rsidRPr="00750A40">
        <w:rPr>
          <w:rFonts w:ascii="Times New Roman" w:hAnsi="Times New Roman"/>
          <w:b/>
          <w:sz w:val="24"/>
          <w:szCs w:val="24"/>
          <w:u w:val="single"/>
        </w:rPr>
        <w:t>P</w:t>
      </w:r>
      <w:r w:rsidR="00B900BC" w:rsidRPr="00750A40">
        <w:rPr>
          <w:rFonts w:ascii="Times New Roman" w:hAnsi="Times New Roman"/>
          <w:b/>
          <w:sz w:val="24"/>
          <w:szCs w:val="24"/>
          <w:u w:val="single"/>
        </w:rPr>
        <w:t>Ë</w:t>
      </w:r>
      <w:r w:rsidR="007E6284" w:rsidRPr="00750A40">
        <w:rPr>
          <w:rFonts w:ascii="Times New Roman" w:hAnsi="Times New Roman"/>
          <w:b/>
          <w:sz w:val="24"/>
          <w:szCs w:val="24"/>
          <w:u w:val="single"/>
        </w:rPr>
        <w:t xml:space="preserve">RGATITJEN E PROJEKT - </w:t>
      </w:r>
      <w:r w:rsidRPr="00750A40">
        <w:rPr>
          <w:rFonts w:ascii="Times New Roman" w:hAnsi="Times New Roman"/>
          <w:b/>
          <w:sz w:val="24"/>
          <w:szCs w:val="24"/>
          <w:u w:val="single"/>
        </w:rPr>
        <w:t>DIPLOM</w:t>
      </w:r>
      <w:r w:rsidR="00B900BC" w:rsidRPr="00750A40">
        <w:rPr>
          <w:rFonts w:ascii="Times New Roman" w:hAnsi="Times New Roman"/>
          <w:b/>
          <w:sz w:val="24"/>
          <w:szCs w:val="24"/>
          <w:u w:val="single"/>
        </w:rPr>
        <w:t>Ë</w:t>
      </w:r>
      <w:r w:rsidR="007E6284" w:rsidRPr="00750A40">
        <w:rPr>
          <w:rFonts w:ascii="Times New Roman" w:hAnsi="Times New Roman"/>
          <w:b/>
          <w:sz w:val="24"/>
          <w:szCs w:val="24"/>
          <w:u w:val="single"/>
        </w:rPr>
        <w:t>S</w:t>
      </w:r>
    </w:p>
    <w:p w14:paraId="3967F260" w14:textId="77777777" w:rsidR="006077B5" w:rsidRPr="00750A40" w:rsidRDefault="006077B5" w:rsidP="00163A47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14:paraId="63CA1E3F" w14:textId="77777777" w:rsidR="007E6284" w:rsidRPr="00750A40" w:rsidRDefault="006077B5" w:rsidP="00163A47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S</w:t>
      </w:r>
      <w:r w:rsidR="007E6284" w:rsidRPr="00750A40">
        <w:rPr>
          <w:rFonts w:ascii="Times New Roman" w:hAnsi="Times New Roman"/>
          <w:sz w:val="24"/>
          <w:szCs w:val="24"/>
        </w:rPr>
        <w:t>tudenti: .........................................................................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</w:t>
      </w:r>
      <w:r w:rsidR="007E6284" w:rsidRPr="00750A40">
        <w:rPr>
          <w:rFonts w:ascii="Times New Roman" w:hAnsi="Times New Roman"/>
          <w:sz w:val="24"/>
          <w:szCs w:val="24"/>
        </w:rPr>
        <w:t>...........................</w:t>
      </w:r>
    </w:p>
    <w:p w14:paraId="5BF73AC4" w14:textId="77777777" w:rsidR="006077B5" w:rsidRPr="00750A40" w:rsidRDefault="007E6284" w:rsidP="00163A47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Programi i studimit: 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</w:t>
      </w:r>
      <w:r w:rsidRPr="00750A40">
        <w:rPr>
          <w:rFonts w:ascii="Times New Roman" w:hAnsi="Times New Roman"/>
          <w:sz w:val="24"/>
          <w:szCs w:val="24"/>
        </w:rPr>
        <w:t>..................</w:t>
      </w:r>
    </w:p>
    <w:p w14:paraId="36964FEA" w14:textId="77777777" w:rsidR="00163A47" w:rsidRPr="00750A40" w:rsidRDefault="00163A47" w:rsidP="00163A47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14:paraId="3F848E43" w14:textId="77777777" w:rsidR="006077B5" w:rsidRPr="00750A40" w:rsidRDefault="006077B5" w:rsidP="00B60FDA">
      <w:pPr>
        <w:numPr>
          <w:ilvl w:val="0"/>
          <w:numId w:val="9"/>
        </w:numPr>
        <w:tabs>
          <w:tab w:val="clear" w:pos="1080"/>
          <w:tab w:val="num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Tema e diplomës</w:t>
      </w:r>
      <w:r w:rsidR="007E6284" w:rsidRPr="00750A40">
        <w:rPr>
          <w:rFonts w:ascii="Times New Roman" w:hAnsi="Times New Roman"/>
          <w:sz w:val="24"/>
          <w:szCs w:val="24"/>
        </w:rPr>
        <w:t>: 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....................................................................</w:t>
      </w:r>
    </w:p>
    <w:p w14:paraId="5B527A67" w14:textId="77777777" w:rsidR="00B60FDA" w:rsidRPr="00750A40" w:rsidRDefault="00B60FDA" w:rsidP="00B60FD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2EA800" w14:textId="77777777" w:rsidR="006077B5" w:rsidRPr="00750A40" w:rsidRDefault="007E6284" w:rsidP="00163A47">
      <w:pPr>
        <w:numPr>
          <w:ilvl w:val="0"/>
          <w:numId w:val="9"/>
        </w:numPr>
        <w:tabs>
          <w:tab w:val="clear" w:pos="1080"/>
          <w:tab w:val="num" w:pos="851"/>
        </w:tabs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Udhëheqësi i diplomës: ....................................................................................</w:t>
      </w:r>
    </w:p>
    <w:p w14:paraId="46EFAEAA" w14:textId="77777777" w:rsidR="006077B5" w:rsidRPr="00750A40" w:rsidRDefault="00163A47" w:rsidP="00163A47">
      <w:pPr>
        <w:tabs>
          <w:tab w:val="num" w:pos="851"/>
        </w:tabs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ab/>
      </w:r>
      <w:r w:rsidR="006077B5" w:rsidRPr="00750A40">
        <w:rPr>
          <w:rFonts w:ascii="Times New Roman" w:hAnsi="Times New Roman"/>
          <w:sz w:val="24"/>
          <w:szCs w:val="24"/>
        </w:rPr>
        <w:t>Miratuar me Vendimin e De</w:t>
      </w:r>
      <w:r w:rsidR="007E6284" w:rsidRPr="00750A40">
        <w:rPr>
          <w:rFonts w:ascii="Times New Roman" w:hAnsi="Times New Roman"/>
          <w:sz w:val="24"/>
          <w:szCs w:val="24"/>
        </w:rPr>
        <w:t>partamentit</w:t>
      </w:r>
      <w:r w:rsidR="006077B5" w:rsidRPr="00750A40">
        <w:rPr>
          <w:rFonts w:ascii="Times New Roman" w:hAnsi="Times New Roman"/>
          <w:sz w:val="24"/>
          <w:szCs w:val="24"/>
        </w:rPr>
        <w:t xml:space="preserve"> Nr.</w:t>
      </w:r>
      <w:r w:rsidRPr="00750A40">
        <w:rPr>
          <w:rFonts w:ascii="Times New Roman" w:hAnsi="Times New Roman"/>
          <w:sz w:val="24"/>
          <w:szCs w:val="24"/>
        </w:rPr>
        <w:t>..............</w:t>
      </w:r>
      <w:r w:rsidR="006077B5" w:rsidRPr="00750A40">
        <w:rPr>
          <w:rFonts w:ascii="Times New Roman" w:hAnsi="Times New Roman"/>
          <w:sz w:val="24"/>
          <w:szCs w:val="24"/>
        </w:rPr>
        <w:t xml:space="preserve"> d</w:t>
      </w:r>
      <w:r w:rsidR="007E6284" w:rsidRPr="00750A40">
        <w:rPr>
          <w:rFonts w:ascii="Times New Roman" w:hAnsi="Times New Roman"/>
          <w:sz w:val="24"/>
          <w:szCs w:val="24"/>
        </w:rPr>
        <w:t>at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</w:t>
      </w:r>
    </w:p>
    <w:p w14:paraId="740C7F1B" w14:textId="77777777" w:rsidR="00163A47" w:rsidRPr="00750A40" w:rsidRDefault="00163A47" w:rsidP="00163A47">
      <w:pPr>
        <w:tabs>
          <w:tab w:val="num" w:pos="851"/>
        </w:tabs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14:paraId="1E75165D" w14:textId="77777777" w:rsidR="006077B5" w:rsidRPr="00750A40" w:rsidRDefault="006077B5" w:rsidP="00163A47">
      <w:pPr>
        <w:pStyle w:val="ListParagraph"/>
        <w:numPr>
          <w:ilvl w:val="0"/>
          <w:numId w:val="9"/>
        </w:numPr>
        <w:tabs>
          <w:tab w:val="clear" w:pos="1080"/>
          <w:tab w:val="num" w:pos="851"/>
        </w:tabs>
        <w:spacing w:before="24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Përmbajtja e relacionit (çështjet kryesore që do trajtohen):</w:t>
      </w:r>
    </w:p>
    <w:p w14:paraId="0CE7A277" w14:textId="77777777" w:rsidR="00163A47" w:rsidRPr="00750A40" w:rsidRDefault="006077B5" w:rsidP="00163A47">
      <w:pPr>
        <w:pStyle w:val="ListParagraph"/>
        <w:numPr>
          <w:ilvl w:val="0"/>
          <w:numId w:val="11"/>
        </w:numPr>
        <w:spacing w:before="24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</w:t>
      </w:r>
      <w:r w:rsidR="00163A47"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...............................</w:t>
      </w:r>
    </w:p>
    <w:p w14:paraId="2D5056F2" w14:textId="77777777" w:rsidR="00163A47" w:rsidRPr="00750A40" w:rsidRDefault="00163A47" w:rsidP="00163A47">
      <w:pPr>
        <w:pStyle w:val="ListParagraph"/>
        <w:numPr>
          <w:ilvl w:val="0"/>
          <w:numId w:val="11"/>
        </w:numPr>
        <w:spacing w:before="24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</w:t>
      </w:r>
    </w:p>
    <w:p w14:paraId="7E243FBA" w14:textId="77777777" w:rsidR="00163A47" w:rsidRPr="00750A40" w:rsidRDefault="00163A47" w:rsidP="00163A47">
      <w:pPr>
        <w:pStyle w:val="ListParagraph"/>
        <w:numPr>
          <w:ilvl w:val="0"/>
          <w:numId w:val="11"/>
        </w:numPr>
        <w:spacing w:before="24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</w:t>
      </w:r>
    </w:p>
    <w:p w14:paraId="4FADBD27" w14:textId="77777777" w:rsidR="00163A47" w:rsidRPr="00750A40" w:rsidRDefault="00163A47" w:rsidP="00163A47">
      <w:pPr>
        <w:pStyle w:val="ListParagraph"/>
        <w:numPr>
          <w:ilvl w:val="0"/>
          <w:numId w:val="11"/>
        </w:numPr>
        <w:spacing w:before="24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</w:t>
      </w:r>
    </w:p>
    <w:p w14:paraId="573E614D" w14:textId="77777777" w:rsidR="00163A47" w:rsidRPr="00750A40" w:rsidRDefault="00163A47" w:rsidP="00163A47">
      <w:pPr>
        <w:pStyle w:val="ListParagraph"/>
        <w:numPr>
          <w:ilvl w:val="0"/>
          <w:numId w:val="11"/>
        </w:numPr>
        <w:spacing w:before="24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</w:t>
      </w:r>
    </w:p>
    <w:p w14:paraId="0F27A28A" w14:textId="77777777" w:rsidR="00DE180A" w:rsidRPr="00750A40" w:rsidRDefault="00DE180A" w:rsidP="00163A47">
      <w:pPr>
        <w:pStyle w:val="ListParagraph"/>
        <w:spacing w:before="240" w:after="120" w:line="240" w:lineRule="auto"/>
        <w:ind w:left="1080"/>
        <w:contextualSpacing w:val="0"/>
        <w:rPr>
          <w:rFonts w:ascii="Times New Roman" w:hAnsi="Times New Roman"/>
          <w:sz w:val="24"/>
          <w:szCs w:val="24"/>
        </w:rPr>
      </w:pPr>
    </w:p>
    <w:p w14:paraId="7E933A42" w14:textId="77777777" w:rsidR="006077B5" w:rsidRPr="00750A40" w:rsidRDefault="006077B5" w:rsidP="00DE180A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caps/>
          <w:sz w:val="24"/>
          <w:szCs w:val="24"/>
        </w:rPr>
        <w:t>m</w:t>
      </w:r>
      <w:r w:rsidRPr="00750A40">
        <w:rPr>
          <w:rFonts w:ascii="Times New Roman" w:hAnsi="Times New Roman"/>
          <w:sz w:val="24"/>
          <w:szCs w:val="24"/>
        </w:rPr>
        <w:t>ateriali grafik (i domosdoshëm)</w:t>
      </w:r>
      <w:r w:rsidR="00DE180A" w:rsidRPr="00750A40">
        <w:rPr>
          <w:rFonts w:ascii="Times New Roman" w:hAnsi="Times New Roman"/>
          <w:sz w:val="24"/>
          <w:szCs w:val="24"/>
        </w:rPr>
        <w:t>:</w:t>
      </w:r>
    </w:p>
    <w:p w14:paraId="712EE3AB" w14:textId="77777777" w:rsidR="00DE180A" w:rsidRPr="00750A40" w:rsidRDefault="00DE180A" w:rsidP="00DE180A">
      <w:pPr>
        <w:spacing w:before="240" w:after="12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</w:t>
      </w:r>
    </w:p>
    <w:p w14:paraId="2EE11454" w14:textId="77777777" w:rsidR="00DE180A" w:rsidRPr="00750A40" w:rsidRDefault="00DE180A" w:rsidP="00DE180A">
      <w:pPr>
        <w:spacing w:before="240" w:after="12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</w:t>
      </w:r>
    </w:p>
    <w:p w14:paraId="34EFE3F5" w14:textId="77777777" w:rsidR="00B60FDA" w:rsidRPr="00750A40" w:rsidRDefault="00B60FDA" w:rsidP="00B60FDA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7208FC14" w14:textId="77777777" w:rsidR="00DE180A" w:rsidRPr="00750A40" w:rsidRDefault="006077B5" w:rsidP="00B60FDA">
      <w:pPr>
        <w:pStyle w:val="ListParagraph"/>
        <w:numPr>
          <w:ilvl w:val="0"/>
          <w:numId w:val="9"/>
        </w:numPr>
        <w:spacing w:after="120" w:line="240" w:lineRule="auto"/>
        <w:ind w:left="1077"/>
        <w:contextualSpacing w:val="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lastRenderedPageBreak/>
        <w:t>Konsultime të detyrueshme  për projektin</w:t>
      </w:r>
      <w:r w:rsidR="00DE180A" w:rsidRPr="00750A40">
        <w:rPr>
          <w:rFonts w:ascii="Times New Roman" w:hAnsi="Times New Roman"/>
          <w:sz w:val="24"/>
          <w:szCs w:val="24"/>
        </w:rPr>
        <w:t>:</w:t>
      </w:r>
    </w:p>
    <w:p w14:paraId="5DBB6F71" w14:textId="77777777" w:rsidR="00DE180A" w:rsidRPr="00750A40" w:rsidRDefault="00DE180A" w:rsidP="00DE180A">
      <w:pPr>
        <w:spacing w:before="240" w:after="12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</w:t>
      </w:r>
    </w:p>
    <w:p w14:paraId="7AAF3CB5" w14:textId="77777777" w:rsidR="00DE180A" w:rsidRPr="00750A40" w:rsidRDefault="00DE180A" w:rsidP="00DE180A">
      <w:pPr>
        <w:spacing w:before="240" w:after="12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</w:t>
      </w:r>
    </w:p>
    <w:p w14:paraId="2FB8D2DB" w14:textId="77777777" w:rsidR="00DE180A" w:rsidRPr="00750A40" w:rsidRDefault="00DE180A" w:rsidP="00DE180A">
      <w:pPr>
        <w:spacing w:before="240" w:after="120" w:line="240" w:lineRule="auto"/>
        <w:ind w:left="720" w:firstLine="360"/>
        <w:rPr>
          <w:rFonts w:ascii="Times New Roman" w:hAnsi="Times New Roman"/>
          <w:sz w:val="24"/>
          <w:szCs w:val="24"/>
        </w:rPr>
      </w:pPr>
    </w:p>
    <w:p w14:paraId="607DF300" w14:textId="77777777" w:rsidR="006077B5" w:rsidRPr="00750A40" w:rsidRDefault="00DE180A" w:rsidP="00DE180A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Kontrollet n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Departament</w:t>
      </w:r>
    </w:p>
    <w:p w14:paraId="5AE01FDD" w14:textId="77777777" w:rsidR="00DE180A" w:rsidRPr="00750A40" w:rsidRDefault="00DE180A" w:rsidP="00B900BC">
      <w:pPr>
        <w:spacing w:before="120"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Bazuar n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Rregulloren Mësimore 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UPT studenti është i detyruar 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paraqitet për kontroll n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departament n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datat q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 xml:space="preserve"> vijojnë:</w:t>
      </w:r>
    </w:p>
    <w:p w14:paraId="63334B75" w14:textId="77777777" w:rsidR="00DE180A" w:rsidRPr="00750A40" w:rsidRDefault="00DE180A" w:rsidP="00DE180A">
      <w:pPr>
        <w:spacing w:before="120" w:after="120" w:line="240" w:lineRule="auto"/>
        <w:ind w:left="108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Kontrolli i par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, dat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...................., Kontrolloi............................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......................</w:t>
      </w:r>
    </w:p>
    <w:p w14:paraId="41E2B01B" w14:textId="77777777" w:rsidR="00DE180A" w:rsidRPr="00750A40" w:rsidRDefault="00DE180A" w:rsidP="00DE180A">
      <w:pPr>
        <w:spacing w:before="120" w:after="120" w:line="240" w:lineRule="auto"/>
        <w:ind w:left="108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Kontrolli i dyt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, dat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...................., Kontrolloi............................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......................</w:t>
      </w:r>
    </w:p>
    <w:p w14:paraId="308AC52A" w14:textId="77777777" w:rsidR="00DE180A" w:rsidRPr="00750A40" w:rsidRDefault="00DE180A" w:rsidP="00DE180A">
      <w:pPr>
        <w:spacing w:before="120" w:after="120" w:line="240" w:lineRule="auto"/>
        <w:ind w:left="108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Kontrolli i tret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, dat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Pr="00750A40">
        <w:rPr>
          <w:rFonts w:ascii="Times New Roman" w:hAnsi="Times New Roman"/>
          <w:sz w:val="24"/>
          <w:szCs w:val="24"/>
        </w:rPr>
        <w:t>...................</w:t>
      </w:r>
      <w:r w:rsidR="001B4561">
        <w:rPr>
          <w:rFonts w:ascii="Times New Roman" w:hAnsi="Times New Roman"/>
          <w:sz w:val="24"/>
          <w:szCs w:val="24"/>
        </w:rPr>
        <w:t>.</w:t>
      </w:r>
      <w:r w:rsidRPr="00750A40">
        <w:rPr>
          <w:rFonts w:ascii="Times New Roman" w:hAnsi="Times New Roman"/>
          <w:sz w:val="24"/>
          <w:szCs w:val="24"/>
        </w:rPr>
        <w:t>, Kontrolloi.....................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.............................</w:t>
      </w:r>
    </w:p>
    <w:p w14:paraId="56BAAF6D" w14:textId="77777777" w:rsidR="00DE180A" w:rsidRPr="00750A40" w:rsidRDefault="00DE180A" w:rsidP="00DE180A">
      <w:pPr>
        <w:spacing w:before="120" w:after="120" w:line="240" w:lineRule="auto"/>
        <w:ind w:left="1080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 xml:space="preserve"> </w:t>
      </w:r>
    </w:p>
    <w:p w14:paraId="52E8DA43" w14:textId="77777777" w:rsidR="006077B5" w:rsidRPr="00750A40" w:rsidRDefault="006077B5" w:rsidP="00A767BA">
      <w:pPr>
        <w:pStyle w:val="ListParagraph"/>
        <w:numPr>
          <w:ilvl w:val="0"/>
          <w:numId w:val="9"/>
        </w:numPr>
        <w:spacing w:before="120" w:after="120" w:line="240" w:lineRule="auto"/>
        <w:ind w:left="1078" w:hanging="714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 xml:space="preserve">Data e </w:t>
      </w:r>
      <w:r w:rsidR="00A767BA" w:rsidRPr="00750A40">
        <w:rPr>
          <w:rFonts w:ascii="Times New Roman" w:hAnsi="Times New Roman"/>
          <w:sz w:val="24"/>
          <w:szCs w:val="24"/>
        </w:rPr>
        <w:t>dhënies s</w:t>
      </w:r>
      <w:r w:rsidR="00B900BC" w:rsidRPr="00750A40">
        <w:rPr>
          <w:rFonts w:ascii="Times New Roman" w:hAnsi="Times New Roman"/>
          <w:sz w:val="24"/>
          <w:szCs w:val="24"/>
        </w:rPr>
        <w:t>ë</w:t>
      </w:r>
      <w:r w:rsidR="00A767BA" w:rsidRPr="00750A40">
        <w:rPr>
          <w:rFonts w:ascii="Times New Roman" w:hAnsi="Times New Roman"/>
          <w:sz w:val="24"/>
          <w:szCs w:val="24"/>
        </w:rPr>
        <w:t xml:space="preserve"> detyrës: ......................................................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</w:t>
      </w:r>
    </w:p>
    <w:p w14:paraId="4A0A2B3C" w14:textId="77777777" w:rsidR="00A767BA" w:rsidRPr="00750A40" w:rsidRDefault="00A767BA" w:rsidP="00A767BA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14:paraId="0329700C" w14:textId="77777777" w:rsidR="00A767BA" w:rsidRPr="00750A40" w:rsidRDefault="00A767BA" w:rsidP="00B900BC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14:paraId="67BC2844" w14:textId="77777777" w:rsidR="006077B5" w:rsidRPr="00750A40" w:rsidRDefault="009032D8" w:rsidP="009032D8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Udhëheqës</w:t>
      </w:r>
      <w:r w:rsidR="006077B5" w:rsidRPr="00750A40">
        <w:rPr>
          <w:rFonts w:ascii="Times New Roman" w:hAnsi="Times New Roman"/>
          <w:sz w:val="24"/>
          <w:szCs w:val="24"/>
        </w:rPr>
        <w:t>:</w:t>
      </w:r>
      <w:r w:rsidR="00A767BA" w:rsidRPr="00750A40">
        <w:rPr>
          <w:rFonts w:ascii="Times New Roman" w:hAnsi="Times New Roman"/>
          <w:sz w:val="24"/>
          <w:szCs w:val="24"/>
        </w:rPr>
        <w:t>............</w:t>
      </w:r>
      <w:r w:rsidR="00B60FDA" w:rsidRPr="00750A40">
        <w:rPr>
          <w:rFonts w:ascii="Times New Roman" w:hAnsi="Times New Roman"/>
          <w:sz w:val="24"/>
          <w:szCs w:val="24"/>
        </w:rPr>
        <w:t>.........................</w:t>
      </w:r>
      <w:r>
        <w:rPr>
          <w:rFonts w:ascii="Times New Roman" w:hAnsi="Times New Roman"/>
          <w:sz w:val="24"/>
          <w:szCs w:val="24"/>
        </w:rPr>
        <w:t>.......</w:t>
      </w:r>
      <w:r w:rsidR="00B900BC" w:rsidRPr="00750A40">
        <w:rPr>
          <w:rFonts w:ascii="Times New Roman" w:hAnsi="Times New Roman"/>
          <w:sz w:val="24"/>
          <w:szCs w:val="24"/>
        </w:rPr>
        <w:t xml:space="preserve"> (Firma)</w:t>
      </w:r>
    </w:p>
    <w:p w14:paraId="3861A37B" w14:textId="77777777" w:rsidR="00A767BA" w:rsidRPr="00750A40" w:rsidRDefault="00A767BA" w:rsidP="00B900BC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C969F2" w14:textId="77777777" w:rsidR="006077B5" w:rsidRPr="00750A40" w:rsidRDefault="006077B5" w:rsidP="00A767BA">
      <w:pPr>
        <w:spacing w:before="120" w:after="120" w:line="24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 w:rsidRPr="00750A40">
        <w:rPr>
          <w:rFonts w:ascii="Times New Roman" w:hAnsi="Times New Roman"/>
          <w:sz w:val="24"/>
          <w:szCs w:val="24"/>
        </w:rPr>
        <w:t>Detyrën e mori për ta kryer studenti:</w:t>
      </w:r>
      <w:r w:rsidR="00A767BA" w:rsidRPr="00750A40">
        <w:rPr>
          <w:rFonts w:ascii="Times New Roman" w:hAnsi="Times New Roman"/>
          <w:sz w:val="24"/>
          <w:szCs w:val="24"/>
        </w:rPr>
        <w:t xml:space="preserve"> .............</w:t>
      </w:r>
      <w:r w:rsidR="00B900BC" w:rsidRPr="00750A40">
        <w:rPr>
          <w:rFonts w:ascii="Times New Roman" w:hAnsi="Times New Roman"/>
          <w:sz w:val="24"/>
          <w:szCs w:val="24"/>
        </w:rPr>
        <w:t>..</w:t>
      </w:r>
      <w:r w:rsidR="00A767BA" w:rsidRPr="00750A40">
        <w:rPr>
          <w:rFonts w:ascii="Times New Roman" w:hAnsi="Times New Roman"/>
          <w:sz w:val="24"/>
          <w:szCs w:val="24"/>
        </w:rPr>
        <w:t>.....</w:t>
      </w:r>
      <w:r w:rsidR="00B60FDA" w:rsidRPr="00750A40">
        <w:rPr>
          <w:rFonts w:ascii="Times New Roman" w:hAnsi="Times New Roman"/>
          <w:sz w:val="24"/>
          <w:szCs w:val="24"/>
        </w:rPr>
        <w:t>......................</w:t>
      </w:r>
      <w:r w:rsidR="00B900BC" w:rsidRPr="00750A40">
        <w:rPr>
          <w:rFonts w:ascii="Times New Roman" w:hAnsi="Times New Roman"/>
          <w:sz w:val="24"/>
          <w:szCs w:val="24"/>
        </w:rPr>
        <w:t xml:space="preserve"> (Firma)</w:t>
      </w:r>
    </w:p>
    <w:p w14:paraId="0DF22E9A" w14:textId="77777777" w:rsidR="00B60FDA" w:rsidRPr="00750A40" w:rsidRDefault="00B60FDA" w:rsidP="00B60FDA">
      <w:pPr>
        <w:spacing w:before="120" w:after="120"/>
        <w:rPr>
          <w:rFonts w:ascii="Times New Roman" w:hAnsi="Times New Roman"/>
          <w:sz w:val="24"/>
          <w:szCs w:val="24"/>
        </w:rPr>
      </w:pPr>
    </w:p>
    <w:p w14:paraId="1EF27A93" w14:textId="77777777" w:rsidR="00B60FDA" w:rsidRPr="00750A40" w:rsidRDefault="00B60FDA" w:rsidP="00B60FDA">
      <w:pPr>
        <w:spacing w:before="120" w:after="120"/>
        <w:rPr>
          <w:rFonts w:ascii="Times New Roman" w:hAnsi="Times New Roman"/>
          <w:sz w:val="24"/>
          <w:szCs w:val="24"/>
        </w:rPr>
      </w:pPr>
    </w:p>
    <w:p w14:paraId="57552ED2" w14:textId="77777777" w:rsidR="00B60FDA" w:rsidRPr="00750A40" w:rsidRDefault="00B60FDA" w:rsidP="00B60FDA">
      <w:pPr>
        <w:spacing w:before="120" w:after="120"/>
        <w:rPr>
          <w:rFonts w:ascii="Times New Roman" w:hAnsi="Times New Roman"/>
          <w:sz w:val="24"/>
          <w:szCs w:val="24"/>
        </w:rPr>
      </w:pPr>
    </w:p>
    <w:p w14:paraId="79F20AD3" w14:textId="77777777" w:rsidR="00B60FDA" w:rsidRPr="00750A40" w:rsidRDefault="00B60FDA" w:rsidP="00B60FDA">
      <w:pPr>
        <w:spacing w:before="120" w:after="120"/>
        <w:rPr>
          <w:rFonts w:ascii="Times New Roman" w:hAnsi="Times New Roman"/>
          <w:sz w:val="24"/>
          <w:szCs w:val="24"/>
        </w:rPr>
      </w:pPr>
    </w:p>
    <w:p w14:paraId="55962701" w14:textId="241CB9A9" w:rsidR="00EB71D4" w:rsidRPr="000C4E24" w:rsidRDefault="00B32B0B" w:rsidP="00B32B0B">
      <w:pPr>
        <w:spacing w:after="120" w:line="240" w:lineRule="auto"/>
        <w:ind w:left="4320"/>
        <w:jc w:val="both"/>
        <w:rPr>
          <w:rFonts w:ascii="Times New Roman" w:hAnsi="Times New Roman"/>
          <w:b/>
          <w:sz w:val="24"/>
          <w:szCs w:val="24"/>
        </w:rPr>
      </w:pPr>
      <w:r w:rsidRPr="000C4E24">
        <w:rPr>
          <w:rFonts w:ascii="Times New Roman" w:hAnsi="Times New Roman"/>
          <w:b/>
          <w:sz w:val="24"/>
          <w:szCs w:val="24"/>
        </w:rPr>
        <w:t>PËRGJEGJËSI I DEPARTAMENTIT</w:t>
      </w:r>
    </w:p>
    <w:p w14:paraId="7C632FFF" w14:textId="77777777" w:rsidR="00EB71D4" w:rsidRPr="000C4E24" w:rsidRDefault="00EB71D4" w:rsidP="00EB71D4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0435334A" w14:textId="77777777" w:rsidR="00EB71D4" w:rsidRPr="000C4E24" w:rsidRDefault="00EB71D4" w:rsidP="00EB71D4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07FD55DC" w14:textId="719ECEBA" w:rsidR="00EB71D4" w:rsidRPr="000C4E24" w:rsidRDefault="00EB71D4" w:rsidP="00B32B0B">
      <w:pPr>
        <w:spacing w:after="120" w:line="240" w:lineRule="auto"/>
        <w:ind w:left="4320" w:firstLine="720"/>
        <w:rPr>
          <w:rFonts w:ascii="Times New Roman" w:hAnsi="Times New Roman"/>
          <w:b/>
          <w:sz w:val="24"/>
          <w:szCs w:val="24"/>
        </w:rPr>
      </w:pPr>
      <w:r w:rsidRPr="000C4E24">
        <w:rPr>
          <w:rFonts w:ascii="Times New Roman" w:hAnsi="Times New Roman"/>
          <w:b/>
          <w:sz w:val="24"/>
          <w:szCs w:val="24"/>
        </w:rPr>
        <w:t xml:space="preserve">Prof. </w:t>
      </w:r>
      <w:r>
        <w:rPr>
          <w:rFonts w:ascii="Times New Roman" w:hAnsi="Times New Roman"/>
          <w:b/>
          <w:sz w:val="24"/>
          <w:szCs w:val="24"/>
        </w:rPr>
        <w:t>Asoc.</w:t>
      </w:r>
      <w:r w:rsidRPr="000C4E24">
        <w:rPr>
          <w:rFonts w:ascii="Times New Roman" w:hAnsi="Times New Roman"/>
          <w:b/>
          <w:sz w:val="24"/>
          <w:szCs w:val="24"/>
        </w:rPr>
        <w:t xml:space="preserve">Dr. </w:t>
      </w:r>
      <w:r>
        <w:rPr>
          <w:rFonts w:ascii="Times New Roman" w:hAnsi="Times New Roman"/>
          <w:b/>
          <w:sz w:val="24"/>
          <w:szCs w:val="24"/>
        </w:rPr>
        <w:t>Ana Fociro</w:t>
      </w:r>
    </w:p>
    <w:p w14:paraId="1CD38056" w14:textId="77777777" w:rsidR="00B60FDA" w:rsidRPr="00750A40" w:rsidRDefault="00B60FDA" w:rsidP="00B60FDA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78EF2B8B" w14:textId="11C29A1C" w:rsidR="00A767BA" w:rsidRPr="00750A40" w:rsidRDefault="00A767BA" w:rsidP="00DF0DC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A767BA" w:rsidRPr="00750A40" w:rsidSect="00DE180A">
      <w:headerReference w:type="default" r:id="rId7"/>
      <w:footerReference w:type="default" r:id="rId8"/>
      <w:pgSz w:w="11906" w:h="16838" w:code="9"/>
      <w:pgMar w:top="1719" w:right="1440" w:bottom="1440" w:left="1440" w:header="1418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853C3" w14:textId="77777777" w:rsidR="00BE76F5" w:rsidRDefault="00BE76F5" w:rsidP="00EC14F1">
      <w:pPr>
        <w:spacing w:after="0" w:line="240" w:lineRule="auto"/>
      </w:pPr>
      <w:r>
        <w:separator/>
      </w:r>
    </w:p>
  </w:endnote>
  <w:endnote w:type="continuationSeparator" w:id="0">
    <w:p w14:paraId="0C589ACF" w14:textId="77777777" w:rsidR="00BE76F5" w:rsidRDefault="00BE76F5" w:rsidP="00EC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1750D" w14:textId="77777777" w:rsidR="001A76C4" w:rsidRDefault="001A76C4" w:rsidP="001A76C4">
    <w:pPr>
      <w:pStyle w:val="Footer"/>
      <w:pBdr>
        <w:bottom w:val="single" w:sz="12" w:space="1" w:color="auto"/>
      </w:pBdr>
      <w:jc w:val="center"/>
      <w:rPr>
        <w:rFonts w:ascii="Times New Roman" w:hAnsi="Times New Roman"/>
        <w:sz w:val="20"/>
        <w:szCs w:val="20"/>
      </w:rPr>
    </w:pPr>
  </w:p>
  <w:p w14:paraId="240455A8" w14:textId="77777777" w:rsidR="001A76C4" w:rsidRDefault="001A76C4" w:rsidP="001A76C4">
    <w:pPr>
      <w:pStyle w:val="Footer"/>
      <w:pBdr>
        <w:bottom w:val="single" w:sz="12" w:space="1" w:color="auto"/>
      </w:pBdr>
      <w:jc w:val="center"/>
      <w:rPr>
        <w:rFonts w:ascii="Times New Roman" w:hAnsi="Times New Roman"/>
        <w:sz w:val="20"/>
        <w:szCs w:val="20"/>
      </w:rPr>
    </w:pPr>
  </w:p>
  <w:p w14:paraId="5556D104" w14:textId="77777777" w:rsidR="001A76C4" w:rsidRPr="00532D95" w:rsidRDefault="001A76C4" w:rsidP="001A76C4">
    <w:pPr>
      <w:pStyle w:val="Footer"/>
      <w:jc w:val="center"/>
      <w:rPr>
        <w:rFonts w:ascii="Times New Roman" w:hAnsi="Times New Roman"/>
        <w:sz w:val="16"/>
        <w:szCs w:val="16"/>
      </w:rPr>
    </w:pPr>
    <w:r w:rsidRPr="00444304">
      <w:rPr>
        <w:rFonts w:ascii="Times New Roman" w:hAnsi="Times New Roman"/>
        <w:sz w:val="16"/>
        <w:szCs w:val="16"/>
      </w:rPr>
      <w:t>Adresa: Rruga Elbasanit, Tiranë, Tel.: +355 4 2375246/5, web: www.fgjm.edu.al; e-mail: info@fgjm.edu.al</w:t>
    </w:r>
  </w:p>
  <w:p w14:paraId="47EED773" w14:textId="13A96341" w:rsidR="00685B5D" w:rsidRPr="001A76C4" w:rsidRDefault="00685B5D" w:rsidP="001A7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D3BD8" w14:textId="77777777" w:rsidR="00BE76F5" w:rsidRDefault="00BE76F5" w:rsidP="00EC14F1">
      <w:pPr>
        <w:spacing w:after="0" w:line="240" w:lineRule="auto"/>
      </w:pPr>
      <w:r>
        <w:separator/>
      </w:r>
    </w:p>
  </w:footnote>
  <w:footnote w:type="continuationSeparator" w:id="0">
    <w:p w14:paraId="00556D5A" w14:textId="77777777" w:rsidR="00BE76F5" w:rsidRDefault="00BE76F5" w:rsidP="00EC1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7724" w14:textId="77777777" w:rsidR="001A76C4" w:rsidRDefault="001A76C4" w:rsidP="001A76C4">
    <w:pPr>
      <w:pStyle w:val="Header"/>
      <w:pBdr>
        <w:bottom w:val="single" w:sz="12" w:space="1" w:color="auto"/>
      </w:pBdr>
      <w:tabs>
        <w:tab w:val="clear" w:pos="4513"/>
      </w:tabs>
      <w:jc w:val="center"/>
      <w:rPr>
        <w:rFonts w:ascii="Century Gothic" w:hAnsi="Century Gothic"/>
        <w:noProof/>
        <w:lang w:eastAsia="sq-A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55C208" wp14:editId="74017343">
          <wp:simplePos x="0" y="0"/>
          <wp:positionH relativeFrom="column">
            <wp:posOffset>2898775</wp:posOffset>
          </wp:positionH>
          <wp:positionV relativeFrom="paragraph">
            <wp:posOffset>-313055</wp:posOffset>
          </wp:positionV>
          <wp:extent cx="377190" cy="561975"/>
          <wp:effectExtent l="0" t="0" r="0" b="0"/>
          <wp:wrapNone/>
          <wp:docPr id="3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9D7A37" w14:textId="77777777" w:rsidR="001A76C4" w:rsidRPr="00E7147A" w:rsidRDefault="001A76C4" w:rsidP="001A76C4">
    <w:pPr>
      <w:pStyle w:val="Header"/>
      <w:spacing w:before="120"/>
      <w:jc w:val="center"/>
      <w:rPr>
        <w:rFonts w:ascii="Times New Roman" w:hAnsi="Times New Roman"/>
        <w:bCs/>
        <w:sz w:val="20"/>
        <w:szCs w:val="20"/>
      </w:rPr>
    </w:pPr>
    <w:r w:rsidRPr="00E7147A">
      <w:rPr>
        <w:rFonts w:ascii="Times New Roman" w:hAnsi="Times New Roman"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6AFC0AE" wp14:editId="4F7FD06A">
          <wp:simplePos x="0" y="0"/>
          <wp:positionH relativeFrom="column">
            <wp:posOffset>5372100</wp:posOffset>
          </wp:positionH>
          <wp:positionV relativeFrom="paragraph">
            <wp:posOffset>91440</wp:posOffset>
          </wp:positionV>
          <wp:extent cx="733425" cy="733425"/>
          <wp:effectExtent l="0" t="0" r="0" b="0"/>
          <wp:wrapNone/>
          <wp:docPr id="4" name="Picture 8" descr="Description: F:\1. Data\Puna_fakultet\Logo departamenti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F:\1. Data\Puna_fakultet\Logo departamenti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6" t="7693" r="7536" b="8144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47A">
      <w:rPr>
        <w:rFonts w:ascii="Times New Roman" w:hAnsi="Times New Roman"/>
        <w:bCs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756B606D" wp14:editId="335F2158">
          <wp:simplePos x="0" y="0"/>
          <wp:positionH relativeFrom="column">
            <wp:posOffset>-15240</wp:posOffset>
          </wp:positionH>
          <wp:positionV relativeFrom="paragraph">
            <wp:posOffset>91440</wp:posOffset>
          </wp:positionV>
          <wp:extent cx="609600" cy="598805"/>
          <wp:effectExtent l="0" t="0" r="0" b="0"/>
          <wp:wrapNone/>
          <wp:docPr id="2" name="Picture 40" descr="Logo%20Shkolla%20Finale%20i%20vo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%20Shkolla%20Finale%20i%20vo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47A">
      <w:rPr>
        <w:rFonts w:ascii="Times New Roman" w:hAnsi="Times New Roman"/>
        <w:bCs/>
        <w:sz w:val="20"/>
        <w:szCs w:val="20"/>
      </w:rPr>
      <w:t>REPUBLIKA E SHQIPERISË</w:t>
    </w:r>
  </w:p>
  <w:p w14:paraId="59667D86" w14:textId="77777777" w:rsidR="001A76C4" w:rsidRPr="00EE7B42" w:rsidRDefault="001A76C4" w:rsidP="001A76C4">
    <w:pPr>
      <w:pStyle w:val="Header"/>
      <w:spacing w:before="120"/>
      <w:jc w:val="center"/>
      <w:rPr>
        <w:rFonts w:ascii="Times New Roman" w:hAnsi="Times New Roman"/>
        <w:b/>
        <w:sz w:val="24"/>
        <w:szCs w:val="24"/>
      </w:rPr>
    </w:pPr>
    <w:r w:rsidRPr="00EE7B42">
      <w:rPr>
        <w:rFonts w:ascii="Times New Roman" w:hAnsi="Times New Roman"/>
        <w:b/>
        <w:sz w:val="24"/>
        <w:szCs w:val="24"/>
      </w:rPr>
      <w:t>UNIVERSITETI POLITEKNIK I TIRANËS</w:t>
    </w:r>
  </w:p>
  <w:p w14:paraId="4BEA6CF3" w14:textId="77777777" w:rsidR="001A76C4" w:rsidRPr="00EE7B42" w:rsidRDefault="001A76C4" w:rsidP="001A76C4">
    <w:pPr>
      <w:pStyle w:val="Header"/>
      <w:jc w:val="center"/>
      <w:rPr>
        <w:rFonts w:ascii="Times New Roman" w:hAnsi="Times New Roman"/>
        <w:b/>
        <w:sz w:val="24"/>
        <w:szCs w:val="24"/>
      </w:rPr>
    </w:pPr>
    <w:r w:rsidRPr="00EE7B42">
      <w:rPr>
        <w:rFonts w:ascii="Times New Roman" w:hAnsi="Times New Roman"/>
        <w:b/>
        <w:sz w:val="24"/>
        <w:szCs w:val="24"/>
      </w:rPr>
      <w:t>FAKULTETI I GJEOLOGJISË DHE I MINIERAVE</w:t>
    </w:r>
  </w:p>
  <w:p w14:paraId="7B6275FF" w14:textId="77777777" w:rsidR="001A76C4" w:rsidRPr="00EE7B42" w:rsidRDefault="001A76C4" w:rsidP="001A76C4">
    <w:pPr>
      <w:pStyle w:val="Header"/>
      <w:spacing w:after="240"/>
      <w:jc w:val="center"/>
      <w:rPr>
        <w:rFonts w:ascii="Times New Roman" w:hAnsi="Times New Roman"/>
        <w:b/>
      </w:rPr>
    </w:pPr>
    <w:r w:rsidRPr="00EE7B42">
      <w:rPr>
        <w:rFonts w:ascii="Times New Roman" w:hAnsi="Times New Roman"/>
        <w:b/>
      </w:rPr>
      <w:t>DEPARTAMENTI I SHKENCAVE T</w:t>
    </w:r>
    <w:r w:rsidRPr="00EE7B42">
      <w:rPr>
        <w:rFonts w:ascii="Times New Roman" w:hAnsi="Times New Roman"/>
        <w:b/>
        <w:sz w:val="24"/>
        <w:szCs w:val="24"/>
      </w:rPr>
      <w:t>Ë</w:t>
    </w:r>
    <w:r w:rsidRPr="00EE7B42">
      <w:rPr>
        <w:rFonts w:ascii="Times New Roman" w:hAnsi="Times New Roman"/>
        <w:b/>
      </w:rPr>
      <w:t xml:space="preserve"> TOK</w:t>
    </w:r>
    <w:r w:rsidRPr="00B06471">
      <w:rPr>
        <w:rFonts w:ascii="Times New Roman" w:hAnsi="Times New Roman"/>
        <w:b/>
      </w:rPr>
      <w:t>Ë</w:t>
    </w:r>
    <w:r w:rsidRPr="00EE7B42">
      <w:rPr>
        <w:rFonts w:ascii="Times New Roman" w:hAnsi="Times New Roman"/>
        <w:b/>
      </w:rPr>
      <w:t>S</w:t>
    </w:r>
  </w:p>
  <w:p w14:paraId="70D802DA" w14:textId="23275D2E" w:rsidR="00B17CC1" w:rsidRPr="001A76C4" w:rsidRDefault="00B17CC1" w:rsidP="001A76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3AD"/>
    <w:multiLevelType w:val="hybridMultilevel"/>
    <w:tmpl w:val="758E4E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636AF6"/>
    <w:multiLevelType w:val="hybridMultilevel"/>
    <w:tmpl w:val="013E1832"/>
    <w:lvl w:ilvl="0" w:tplc="036216A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0008A7"/>
    <w:multiLevelType w:val="hybridMultilevel"/>
    <w:tmpl w:val="3580B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5363B"/>
    <w:multiLevelType w:val="hybridMultilevel"/>
    <w:tmpl w:val="896A3A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573D6D"/>
    <w:multiLevelType w:val="hybridMultilevel"/>
    <w:tmpl w:val="6324D35A"/>
    <w:lvl w:ilvl="0" w:tplc="3886BB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E411CD"/>
    <w:multiLevelType w:val="hybridMultilevel"/>
    <w:tmpl w:val="D212B150"/>
    <w:lvl w:ilvl="0" w:tplc="D4A2EF3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6CA701D"/>
    <w:multiLevelType w:val="hybridMultilevel"/>
    <w:tmpl w:val="94F0550E"/>
    <w:lvl w:ilvl="0" w:tplc="3DC8919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5A2805F4"/>
    <w:multiLevelType w:val="hybridMultilevel"/>
    <w:tmpl w:val="4984E12E"/>
    <w:lvl w:ilvl="0" w:tplc="3886BB74">
      <w:start w:val="1"/>
      <w:numFmt w:val="upperRoman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936911"/>
    <w:multiLevelType w:val="hybridMultilevel"/>
    <w:tmpl w:val="20140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A25A9"/>
    <w:multiLevelType w:val="hybridMultilevel"/>
    <w:tmpl w:val="07F81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602254">
    <w:abstractNumId w:val="6"/>
  </w:num>
  <w:num w:numId="2" w16cid:durableId="752050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4849321">
    <w:abstractNumId w:val="5"/>
  </w:num>
  <w:num w:numId="4" w16cid:durableId="1726366195">
    <w:abstractNumId w:val="8"/>
  </w:num>
  <w:num w:numId="5" w16cid:durableId="1667786565">
    <w:abstractNumId w:val="1"/>
  </w:num>
  <w:num w:numId="6" w16cid:durableId="1650742707">
    <w:abstractNumId w:val="9"/>
  </w:num>
  <w:num w:numId="7" w16cid:durableId="392237980">
    <w:abstractNumId w:val="0"/>
  </w:num>
  <w:num w:numId="8" w16cid:durableId="1015694859">
    <w:abstractNumId w:val="2"/>
  </w:num>
  <w:num w:numId="9" w16cid:durableId="1297444084">
    <w:abstractNumId w:val="4"/>
  </w:num>
  <w:num w:numId="10" w16cid:durableId="2076314113">
    <w:abstractNumId w:val="7"/>
  </w:num>
  <w:num w:numId="11" w16cid:durableId="14129721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DD7"/>
    <w:rsid w:val="000036ED"/>
    <w:rsid w:val="000141C8"/>
    <w:rsid w:val="00014C40"/>
    <w:rsid w:val="00023569"/>
    <w:rsid w:val="00027774"/>
    <w:rsid w:val="000347E0"/>
    <w:rsid w:val="00064DEF"/>
    <w:rsid w:val="00071DA0"/>
    <w:rsid w:val="000762C8"/>
    <w:rsid w:val="000C2341"/>
    <w:rsid w:val="000E5C0A"/>
    <w:rsid w:val="00116D5F"/>
    <w:rsid w:val="001421B5"/>
    <w:rsid w:val="00163A47"/>
    <w:rsid w:val="0017360E"/>
    <w:rsid w:val="00197D69"/>
    <w:rsid w:val="001A76C4"/>
    <w:rsid w:val="001B4561"/>
    <w:rsid w:val="001E72C4"/>
    <w:rsid w:val="001F2269"/>
    <w:rsid w:val="00215110"/>
    <w:rsid w:val="00264C20"/>
    <w:rsid w:val="00272689"/>
    <w:rsid w:val="002D31A3"/>
    <w:rsid w:val="002D7333"/>
    <w:rsid w:val="002F70EF"/>
    <w:rsid w:val="00301392"/>
    <w:rsid w:val="00301F3F"/>
    <w:rsid w:val="003026FA"/>
    <w:rsid w:val="00302C7C"/>
    <w:rsid w:val="0032456F"/>
    <w:rsid w:val="00333CB2"/>
    <w:rsid w:val="00352B94"/>
    <w:rsid w:val="00355F40"/>
    <w:rsid w:val="00370892"/>
    <w:rsid w:val="003716C5"/>
    <w:rsid w:val="0038235A"/>
    <w:rsid w:val="0038420D"/>
    <w:rsid w:val="004156B7"/>
    <w:rsid w:val="0042444B"/>
    <w:rsid w:val="0044158A"/>
    <w:rsid w:val="004620EB"/>
    <w:rsid w:val="00497812"/>
    <w:rsid w:val="004A11DD"/>
    <w:rsid w:val="004D0F48"/>
    <w:rsid w:val="004D36C8"/>
    <w:rsid w:val="004D7DF3"/>
    <w:rsid w:val="004F1C84"/>
    <w:rsid w:val="00505716"/>
    <w:rsid w:val="00517D1E"/>
    <w:rsid w:val="00593118"/>
    <w:rsid w:val="005A4D37"/>
    <w:rsid w:val="005E60AC"/>
    <w:rsid w:val="006077B5"/>
    <w:rsid w:val="00621B62"/>
    <w:rsid w:val="0062357C"/>
    <w:rsid w:val="00642707"/>
    <w:rsid w:val="0064573B"/>
    <w:rsid w:val="00685B5D"/>
    <w:rsid w:val="006A2DF2"/>
    <w:rsid w:val="006C0DD7"/>
    <w:rsid w:val="006D5355"/>
    <w:rsid w:val="00713603"/>
    <w:rsid w:val="0071661B"/>
    <w:rsid w:val="00735B51"/>
    <w:rsid w:val="00750A40"/>
    <w:rsid w:val="0076649B"/>
    <w:rsid w:val="00783E9A"/>
    <w:rsid w:val="00787F03"/>
    <w:rsid w:val="00791348"/>
    <w:rsid w:val="007A3AAA"/>
    <w:rsid w:val="007D5F27"/>
    <w:rsid w:val="007E6284"/>
    <w:rsid w:val="007E63EE"/>
    <w:rsid w:val="0080326E"/>
    <w:rsid w:val="00813815"/>
    <w:rsid w:val="00815B3B"/>
    <w:rsid w:val="008209F8"/>
    <w:rsid w:val="00836CA7"/>
    <w:rsid w:val="00845854"/>
    <w:rsid w:val="00856418"/>
    <w:rsid w:val="00860566"/>
    <w:rsid w:val="00865D52"/>
    <w:rsid w:val="0089063F"/>
    <w:rsid w:val="00891DB7"/>
    <w:rsid w:val="00893D02"/>
    <w:rsid w:val="008A38CC"/>
    <w:rsid w:val="008A6281"/>
    <w:rsid w:val="008C1776"/>
    <w:rsid w:val="009032D8"/>
    <w:rsid w:val="00935944"/>
    <w:rsid w:val="0094445C"/>
    <w:rsid w:val="00975135"/>
    <w:rsid w:val="00994B7B"/>
    <w:rsid w:val="009A3B42"/>
    <w:rsid w:val="009A5D56"/>
    <w:rsid w:val="009C1E26"/>
    <w:rsid w:val="009C3F96"/>
    <w:rsid w:val="009E7005"/>
    <w:rsid w:val="009F5985"/>
    <w:rsid w:val="009F704C"/>
    <w:rsid w:val="00A117BD"/>
    <w:rsid w:val="00A42095"/>
    <w:rsid w:val="00A56C5F"/>
    <w:rsid w:val="00A767BA"/>
    <w:rsid w:val="00A8232B"/>
    <w:rsid w:val="00A84439"/>
    <w:rsid w:val="00AB5B02"/>
    <w:rsid w:val="00AC1586"/>
    <w:rsid w:val="00AC3471"/>
    <w:rsid w:val="00AF146F"/>
    <w:rsid w:val="00B15D67"/>
    <w:rsid w:val="00B16A39"/>
    <w:rsid w:val="00B17CC1"/>
    <w:rsid w:val="00B24C5D"/>
    <w:rsid w:val="00B32B0B"/>
    <w:rsid w:val="00B445ED"/>
    <w:rsid w:val="00B60FDA"/>
    <w:rsid w:val="00B67F74"/>
    <w:rsid w:val="00B74769"/>
    <w:rsid w:val="00B900BC"/>
    <w:rsid w:val="00B93718"/>
    <w:rsid w:val="00BC6066"/>
    <w:rsid w:val="00BC72A7"/>
    <w:rsid w:val="00BE76F5"/>
    <w:rsid w:val="00C42731"/>
    <w:rsid w:val="00C6518F"/>
    <w:rsid w:val="00C8290A"/>
    <w:rsid w:val="00CA23B0"/>
    <w:rsid w:val="00CB0E4B"/>
    <w:rsid w:val="00D40693"/>
    <w:rsid w:val="00D73151"/>
    <w:rsid w:val="00DA4637"/>
    <w:rsid w:val="00DE180A"/>
    <w:rsid w:val="00DE573E"/>
    <w:rsid w:val="00DF0DC3"/>
    <w:rsid w:val="00E0125C"/>
    <w:rsid w:val="00E02BE6"/>
    <w:rsid w:val="00E6653C"/>
    <w:rsid w:val="00E74AF6"/>
    <w:rsid w:val="00EA172A"/>
    <w:rsid w:val="00EB71D4"/>
    <w:rsid w:val="00EC14F1"/>
    <w:rsid w:val="00ED5D6F"/>
    <w:rsid w:val="00F27345"/>
    <w:rsid w:val="00F33608"/>
    <w:rsid w:val="00F33A7F"/>
    <w:rsid w:val="00F43BA7"/>
    <w:rsid w:val="00F72A42"/>
    <w:rsid w:val="00F746C4"/>
    <w:rsid w:val="00F763BA"/>
    <w:rsid w:val="00F76C41"/>
    <w:rsid w:val="00FA4151"/>
    <w:rsid w:val="00FC68CB"/>
    <w:rsid w:val="00FD1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DC4AF"/>
  <w15:docId w15:val="{836AB46F-4DA3-4A14-9562-F9EEDA5F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769"/>
    <w:pPr>
      <w:spacing w:after="160" w:line="259" w:lineRule="auto"/>
    </w:pPr>
    <w:rPr>
      <w:rFonts w:ascii="Arial" w:hAnsi="Arial"/>
      <w:sz w:val="22"/>
      <w:szCs w:val="22"/>
      <w:lang w:val="sq-AL"/>
    </w:rPr>
  </w:style>
  <w:style w:type="paragraph" w:styleId="Heading3">
    <w:name w:val="heading 3"/>
    <w:basedOn w:val="Normal"/>
    <w:next w:val="Normal"/>
    <w:link w:val="Heading3Char"/>
    <w:unhideWhenUsed/>
    <w:qFormat/>
    <w:rsid w:val="0064573B"/>
    <w:pPr>
      <w:keepNext/>
      <w:spacing w:after="0" w:line="240" w:lineRule="auto"/>
      <w:jc w:val="center"/>
      <w:outlineLvl w:val="2"/>
    </w:pPr>
    <w:rPr>
      <w:rFonts w:ascii="Garamond" w:eastAsia="Times New Roman" w:hAnsi="Garamon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4F1"/>
  </w:style>
  <w:style w:type="paragraph" w:styleId="Footer">
    <w:name w:val="footer"/>
    <w:basedOn w:val="Normal"/>
    <w:link w:val="FooterChar"/>
    <w:uiPriority w:val="99"/>
    <w:unhideWhenUsed/>
    <w:rsid w:val="00EC1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4F1"/>
  </w:style>
  <w:style w:type="table" w:styleId="TableGrid">
    <w:name w:val="Table Grid"/>
    <w:basedOn w:val="TableNormal"/>
    <w:uiPriority w:val="59"/>
    <w:rsid w:val="00EC1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56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3569"/>
    <w:rPr>
      <w:rFonts w:ascii="Tahoma" w:hAnsi="Tahoma" w:cs="Tahoma"/>
      <w:sz w:val="16"/>
      <w:szCs w:val="16"/>
      <w:lang w:val="sq-AL"/>
    </w:rPr>
  </w:style>
  <w:style w:type="character" w:customStyle="1" w:styleId="Heading3Char">
    <w:name w:val="Heading 3 Char"/>
    <w:link w:val="Heading3"/>
    <w:rsid w:val="0064573B"/>
    <w:rPr>
      <w:rFonts w:ascii="Garamond" w:eastAsia="Times New Roman" w:hAnsi="Garamond"/>
      <w:b/>
      <w:bCs/>
      <w:sz w:val="32"/>
      <w:szCs w:val="32"/>
      <w:lang w:val="sq-AL"/>
    </w:rPr>
  </w:style>
  <w:style w:type="paragraph" w:styleId="CommentText">
    <w:name w:val="annotation text"/>
    <w:basedOn w:val="Normal"/>
    <w:link w:val="CommentTextChar"/>
    <w:unhideWhenUsed/>
    <w:rsid w:val="0064573B"/>
    <w:pPr>
      <w:spacing w:after="0" w:line="240" w:lineRule="auto"/>
    </w:pPr>
    <w:rPr>
      <w:rFonts w:ascii="Times New Roman" w:eastAsia="MS Mincho" w:hAnsi="Times New Roman"/>
      <w:sz w:val="20"/>
      <w:szCs w:val="20"/>
    </w:rPr>
  </w:style>
  <w:style w:type="character" w:customStyle="1" w:styleId="CommentTextChar">
    <w:name w:val="Comment Text Char"/>
    <w:link w:val="CommentText"/>
    <w:rsid w:val="0064573B"/>
    <w:rPr>
      <w:rFonts w:ascii="Times New Roman" w:eastAsia="MS Mincho" w:hAnsi="Times New Roman"/>
    </w:rPr>
  </w:style>
  <w:style w:type="paragraph" w:styleId="BodyTextIndent">
    <w:name w:val="Body Text Indent"/>
    <w:basedOn w:val="Normal"/>
    <w:link w:val="BodyTextIndentChar"/>
    <w:semiHidden/>
    <w:unhideWhenUsed/>
    <w:rsid w:val="0064573B"/>
    <w:pPr>
      <w:tabs>
        <w:tab w:val="left" w:pos="6585"/>
      </w:tabs>
      <w:spacing w:after="0" w:line="240" w:lineRule="auto"/>
      <w:ind w:left="902" w:hanging="902"/>
      <w:jc w:val="both"/>
    </w:pPr>
    <w:rPr>
      <w:rFonts w:ascii="Times New Roman" w:eastAsia="MS Mincho" w:hAnsi="Times New Roman"/>
      <w:sz w:val="24"/>
      <w:szCs w:val="20"/>
    </w:rPr>
  </w:style>
  <w:style w:type="character" w:customStyle="1" w:styleId="BodyTextIndentChar">
    <w:name w:val="Body Text Indent Char"/>
    <w:link w:val="BodyTextIndent"/>
    <w:semiHidden/>
    <w:rsid w:val="0064573B"/>
    <w:rPr>
      <w:rFonts w:ascii="Times New Roman" w:eastAsia="MS Mincho" w:hAnsi="Times New Roman"/>
      <w:sz w:val="24"/>
    </w:rPr>
  </w:style>
  <w:style w:type="paragraph" w:styleId="BodyText2">
    <w:name w:val="Body Text 2"/>
    <w:basedOn w:val="Normal"/>
    <w:link w:val="BodyText2Char"/>
    <w:semiHidden/>
    <w:unhideWhenUsed/>
    <w:rsid w:val="0064573B"/>
    <w:pPr>
      <w:spacing w:after="0" w:line="240" w:lineRule="auto"/>
      <w:jc w:val="both"/>
    </w:pPr>
    <w:rPr>
      <w:rFonts w:ascii="Times New Roman" w:eastAsia="MS Mincho" w:hAnsi="Times New Roman"/>
      <w:sz w:val="24"/>
      <w:szCs w:val="24"/>
    </w:rPr>
  </w:style>
  <w:style w:type="character" w:customStyle="1" w:styleId="BodyText2Char">
    <w:name w:val="Body Text 2 Char"/>
    <w:link w:val="BodyText2"/>
    <w:semiHidden/>
    <w:rsid w:val="0064573B"/>
    <w:rPr>
      <w:rFonts w:ascii="Times New Roman" w:eastAsia="MS Mincho" w:hAnsi="Times New Roman"/>
      <w:sz w:val="24"/>
      <w:szCs w:val="24"/>
    </w:rPr>
  </w:style>
  <w:style w:type="character" w:styleId="Hyperlink">
    <w:name w:val="Hyperlink"/>
    <w:uiPriority w:val="99"/>
    <w:unhideWhenUsed/>
    <w:rsid w:val="007A3A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70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F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3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UPT%20Shkre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UPT Shkrese Template</Template>
  <TotalTime>0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3163</CharactersWithSpaces>
  <SharedDoc>false</SharedDoc>
  <HLinks>
    <vt:vector size="6" baseType="variant">
      <vt:variant>
        <vt:i4>3080235</vt:i4>
      </vt:variant>
      <vt:variant>
        <vt:i4>0</vt:i4>
      </vt:variant>
      <vt:variant>
        <vt:i4>0</vt:i4>
      </vt:variant>
      <vt:variant>
        <vt:i4>5</vt:i4>
      </vt:variant>
      <vt:variant>
        <vt:lpwstr>http://www.fgjm.edu.al/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oltion fociro</cp:lastModifiedBy>
  <cp:revision>2</cp:revision>
  <cp:lastPrinted>2024-09-04T07:44:00Z</cp:lastPrinted>
  <dcterms:created xsi:type="dcterms:W3CDTF">2025-05-02T08:23:00Z</dcterms:created>
  <dcterms:modified xsi:type="dcterms:W3CDTF">2025-05-02T08:23:00Z</dcterms:modified>
</cp:coreProperties>
</file>